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background" recolor="t" type="frame"/>
    </v:background>
  </w:background>
  <w:body>
    <w:tbl>
      <w:tblPr>
        <w:tblStyle w:val="Grilledutableau"/>
        <w:tblpPr w:leftFromText="141" w:rightFromText="141" w:vertAnchor="page" w:horzAnchor="margin" w:tblpY="7589"/>
        <w:tblW w:w="10773" w:type="dxa"/>
        <w:tblLook w:val="04A0" w:firstRow="1" w:lastRow="0" w:firstColumn="1" w:lastColumn="0" w:noHBand="0" w:noVBand="1"/>
      </w:tblPr>
      <w:tblGrid>
        <w:gridCol w:w="5382"/>
        <w:gridCol w:w="5391"/>
      </w:tblGrid>
      <w:tr w:rsidR="009C25DF" w:rsidRPr="003C7607" w:rsidTr="00767921">
        <w:trPr>
          <w:trHeight w:val="170"/>
        </w:trPr>
        <w:tc>
          <w:tcPr>
            <w:tcW w:w="10773" w:type="dxa"/>
            <w:gridSpan w:val="2"/>
            <w:shd w:val="clear" w:color="auto" w:fill="800000"/>
            <w:vAlign w:val="center"/>
          </w:tcPr>
          <w:p w:rsidR="009C25DF" w:rsidRPr="003C7607" w:rsidRDefault="009C25DF" w:rsidP="001C3A58">
            <w:pPr>
              <w:framePr w:hSpace="0" w:wrap="auto" w:vAnchor="margin" w:xAlign="left" w:yAlign="inline"/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3C7607">
              <w:rPr>
                <w:rFonts w:cstheme="minorHAnsi"/>
                <w:b/>
                <w:bCs/>
                <w:color w:val="FFFFFF" w:themeColor="background1"/>
                <w:szCs w:val="24"/>
              </w:rPr>
              <w:t>Contenu de la formation</w:t>
            </w:r>
          </w:p>
        </w:tc>
      </w:tr>
      <w:tr w:rsidR="009C25DF" w:rsidRPr="003C7607" w:rsidTr="00767921">
        <w:trPr>
          <w:trHeight w:val="227"/>
        </w:trPr>
        <w:tc>
          <w:tcPr>
            <w:tcW w:w="5382" w:type="dxa"/>
            <w:shd w:val="clear" w:color="auto" w:fill="FFCC66"/>
            <w:vAlign w:val="center"/>
          </w:tcPr>
          <w:p w:rsidR="009C25DF" w:rsidRPr="003C7607" w:rsidRDefault="009C25DF" w:rsidP="001C3A58">
            <w:pPr>
              <w:framePr w:hSpace="0" w:wrap="auto" w:vAnchor="margin" w:xAlign="left" w:yAlign="inline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C7607">
              <w:rPr>
                <w:rFonts w:cstheme="minorHAnsi"/>
                <w:b/>
                <w:bCs/>
                <w:sz w:val="20"/>
                <w:szCs w:val="20"/>
              </w:rPr>
              <w:t>Semestre 1</w:t>
            </w:r>
          </w:p>
        </w:tc>
        <w:tc>
          <w:tcPr>
            <w:tcW w:w="5391" w:type="dxa"/>
            <w:shd w:val="clear" w:color="auto" w:fill="FFCC66"/>
            <w:tcMar>
              <w:left w:w="57" w:type="dxa"/>
              <w:right w:w="0" w:type="dxa"/>
            </w:tcMar>
            <w:vAlign w:val="center"/>
          </w:tcPr>
          <w:p w:rsidR="009C25DF" w:rsidRPr="003C7607" w:rsidRDefault="009C25DF" w:rsidP="001C3A58">
            <w:pPr>
              <w:framePr w:hSpace="0" w:wrap="auto" w:vAnchor="margin" w:xAlign="left" w:yAlign="inline"/>
              <w:jc w:val="center"/>
              <w:rPr>
                <w:rFonts w:cstheme="minorHAnsi"/>
                <w:b/>
                <w:bCs/>
                <w:noProof w:val="0"/>
                <w:color w:val="000000"/>
                <w:kern w:val="0"/>
                <w:sz w:val="20"/>
                <w:szCs w:val="20"/>
              </w:rPr>
            </w:pPr>
            <w:r w:rsidRPr="003C7607">
              <w:rPr>
                <w:rFonts w:cstheme="minorHAnsi"/>
                <w:b/>
                <w:bCs/>
                <w:noProof w:val="0"/>
                <w:color w:val="000000"/>
                <w:kern w:val="0"/>
                <w:sz w:val="20"/>
                <w:szCs w:val="20"/>
              </w:rPr>
              <w:t>Semestre 2</w:t>
            </w:r>
          </w:p>
        </w:tc>
      </w:tr>
      <w:tr w:rsidR="009C25DF" w:rsidRPr="003C7607" w:rsidTr="00A154D2">
        <w:trPr>
          <w:trHeight w:val="1599"/>
        </w:trPr>
        <w:tc>
          <w:tcPr>
            <w:tcW w:w="5382" w:type="dxa"/>
            <w:shd w:val="clear" w:color="auto" w:fill="auto"/>
          </w:tcPr>
          <w:p w:rsidR="002E192A" w:rsidRPr="00A871B9" w:rsidRDefault="002E192A" w:rsidP="001C3A58">
            <w:pPr>
              <w:framePr w:hSpace="0" w:wrap="auto" w:vAnchor="margin" w:xAlign="left" w:yAlign="inline"/>
              <w:rPr>
                <w:rFonts w:cstheme="minorHAnsi"/>
                <w:color w:val="0F0D29" w:themeColor="text1"/>
                <w:sz w:val="19"/>
                <w:szCs w:val="19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M1</w:t>
            </w:r>
            <w:r w:rsidRPr="00A871B9">
              <w:rPr>
                <w:rFonts w:cstheme="minorHAnsi"/>
                <w:color w:val="0F0D29" w:themeColor="text1"/>
                <w:sz w:val="19"/>
                <w:szCs w:val="19"/>
              </w:rPr>
              <w:t xml:space="preserve"> : </w:t>
            </w:r>
            <w:r w:rsidRPr="00A871B9">
              <w:rPr>
                <w:color w:val="0F0D29" w:themeColor="text1"/>
                <w:sz w:val="19"/>
                <w:szCs w:val="19"/>
                <w:lang w:eastAsia="fr-CA"/>
              </w:rPr>
              <w:t>Anglais scientifique</w:t>
            </w:r>
          </w:p>
          <w:p w:rsidR="002E192A" w:rsidRPr="00A871B9" w:rsidRDefault="002E192A" w:rsidP="001C3A58">
            <w:pPr>
              <w:framePr w:hSpace="0" w:wrap="auto" w:vAnchor="margin" w:xAlign="left" w:yAlign="inline"/>
              <w:rPr>
                <w:rFonts w:cstheme="minorHAnsi"/>
                <w:color w:val="0F0D29" w:themeColor="text1"/>
                <w:sz w:val="19"/>
                <w:szCs w:val="19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M2 :</w:t>
            </w:r>
            <w:r w:rsidRPr="00A871B9">
              <w:rPr>
                <w:rFonts w:cstheme="minorHAnsi"/>
                <w:color w:val="0F0D29" w:themeColor="text1"/>
                <w:sz w:val="19"/>
                <w:szCs w:val="19"/>
              </w:rPr>
              <w:t xml:space="preserve"> 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 xml:space="preserve">Modélisation et simulation numérique   </w:t>
            </w:r>
          </w:p>
          <w:p w:rsidR="002E192A" w:rsidRPr="00A871B9" w:rsidRDefault="002E192A" w:rsidP="001C3A58">
            <w:pPr>
              <w:framePr w:hSpace="0" w:wrap="auto" w:vAnchor="margin" w:xAlign="left" w:yAlign="inline"/>
              <w:rPr>
                <w:rFonts w:cstheme="minorHAnsi"/>
                <w:color w:val="0F0D29" w:themeColor="text1"/>
                <w:sz w:val="19"/>
                <w:szCs w:val="19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M3 </w:t>
            </w:r>
            <w:r w:rsidRPr="00A871B9">
              <w:rPr>
                <w:rFonts w:cstheme="minorHAnsi"/>
                <w:color w:val="0F0D29" w:themeColor="text1"/>
                <w:sz w:val="19"/>
                <w:szCs w:val="19"/>
              </w:rPr>
              <w:t xml:space="preserve">: 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>Mécanique quantique</w:t>
            </w:r>
          </w:p>
          <w:p w:rsidR="002E192A" w:rsidRPr="00A871B9" w:rsidRDefault="002E192A" w:rsidP="001C3A58">
            <w:pPr>
              <w:framePr w:hSpace="0" w:wrap="auto" w:vAnchor="margin" w:xAlign="left" w:yAlign="inline"/>
              <w:rPr>
                <w:rFonts w:cstheme="minorHAnsi"/>
                <w:color w:val="0F0D29" w:themeColor="text1"/>
                <w:sz w:val="19"/>
                <w:szCs w:val="19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M4 :</w:t>
            </w:r>
            <w:r w:rsidRPr="00A871B9">
              <w:rPr>
                <w:rFonts w:cstheme="minorHAnsi"/>
                <w:color w:val="0F0D29" w:themeColor="text1"/>
                <w:sz w:val="19"/>
                <w:szCs w:val="19"/>
              </w:rPr>
              <w:t xml:space="preserve"> 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>Physique statistique hors équilibre 1</w:t>
            </w:r>
          </w:p>
          <w:p w:rsidR="002E192A" w:rsidRPr="00A871B9" w:rsidRDefault="002E192A" w:rsidP="001C3A58">
            <w:pPr>
              <w:framePr w:hSpace="0" w:wrap="auto" w:vAnchor="margin" w:xAlign="left" w:yAlign="inline"/>
              <w:rPr>
                <w:rFonts w:cstheme="minorHAnsi"/>
                <w:color w:val="0F0D29" w:themeColor="text1"/>
                <w:sz w:val="19"/>
                <w:szCs w:val="19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M5 :</w:t>
            </w:r>
            <w:r w:rsidRPr="00A871B9">
              <w:rPr>
                <w:rFonts w:cstheme="minorHAnsi"/>
                <w:color w:val="0F0D29" w:themeColor="text1"/>
                <w:sz w:val="19"/>
                <w:szCs w:val="19"/>
              </w:rPr>
              <w:t xml:space="preserve"> 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>Physique des transitions de phases magnétiques, phénomènes critiques et magnétisme</w:t>
            </w:r>
          </w:p>
          <w:p w:rsidR="009C25DF" w:rsidRPr="00A871B9" w:rsidRDefault="002E192A" w:rsidP="001C3A58">
            <w:pPr>
              <w:framePr w:hSpace="0" w:wrap="auto" w:vAnchor="margin" w:xAlign="left" w:yAlign="inline"/>
              <w:rPr>
                <w:rFonts w:cstheme="minorHAnsi"/>
                <w:sz w:val="19"/>
                <w:szCs w:val="19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M6:</w:t>
            </w:r>
            <w:r w:rsidRPr="00A871B9">
              <w:rPr>
                <w:rFonts w:cstheme="minorHAnsi"/>
                <w:color w:val="0F0D29" w:themeColor="text1"/>
                <w:sz w:val="19"/>
                <w:szCs w:val="19"/>
              </w:rPr>
              <w:t xml:space="preserve"> 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>Physique des semiconducteurs</w:t>
            </w:r>
          </w:p>
        </w:tc>
        <w:tc>
          <w:tcPr>
            <w:tcW w:w="5391" w:type="dxa"/>
            <w:shd w:val="clear" w:color="auto" w:fill="auto"/>
            <w:tcMar>
              <w:left w:w="57" w:type="dxa"/>
              <w:right w:w="0" w:type="dxa"/>
            </w:tcMar>
          </w:tcPr>
          <w:p w:rsidR="002E192A" w:rsidRPr="00A871B9" w:rsidRDefault="009C25DF" w:rsidP="001C3A58">
            <w:pPr>
              <w:framePr w:hSpace="0" w:wrap="auto" w:vAnchor="margin" w:xAlign="left" w:yAlign="inline"/>
              <w:rPr>
                <w:bCs/>
                <w:color w:val="0F0D29" w:themeColor="text1"/>
                <w:sz w:val="19"/>
                <w:szCs w:val="19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M7 :</w:t>
            </w:r>
            <w:r w:rsidR="002E192A" w:rsidRPr="00A871B9">
              <w:rPr>
                <w:bCs/>
                <w:color w:val="FF0000"/>
                <w:sz w:val="19"/>
                <w:szCs w:val="19"/>
                <w:lang w:eastAsia="fr-CA"/>
              </w:rPr>
              <w:t xml:space="preserve"> </w:t>
            </w:r>
            <w:r w:rsidR="002E192A"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>Anglais scientifique</w:t>
            </w:r>
          </w:p>
          <w:p w:rsidR="002E192A" w:rsidRPr="00A871B9" w:rsidRDefault="002E192A" w:rsidP="001C3A58">
            <w:pPr>
              <w:framePr w:hSpace="0" w:wrap="auto" w:vAnchor="margin" w:xAlign="left" w:yAlign="inline"/>
              <w:rPr>
                <w:bCs/>
                <w:color w:val="0F0D29" w:themeColor="text1"/>
                <w:sz w:val="19"/>
                <w:szCs w:val="19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M8 :</w:t>
            </w:r>
            <w:r w:rsidRPr="00A871B9">
              <w:rPr>
                <w:rFonts w:cstheme="minorHAnsi"/>
                <w:color w:val="800000"/>
                <w:sz w:val="19"/>
                <w:szCs w:val="19"/>
              </w:rPr>
              <w:t xml:space="preserve"> 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 xml:space="preserve">Modélisation et simulation numérique   </w:t>
            </w:r>
          </w:p>
          <w:p w:rsidR="002E192A" w:rsidRPr="00A871B9" w:rsidRDefault="002E192A" w:rsidP="001C3A58">
            <w:pPr>
              <w:framePr w:hSpace="0" w:wrap="auto" w:vAnchor="margin" w:xAlign="left" w:yAlign="inline"/>
              <w:rPr>
                <w:bCs/>
                <w:color w:val="0F0D29" w:themeColor="text1"/>
                <w:sz w:val="19"/>
                <w:szCs w:val="19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M9 :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 xml:space="preserve"> Mécanique quantique</w:t>
            </w:r>
          </w:p>
          <w:p w:rsidR="002E192A" w:rsidRPr="00A871B9" w:rsidRDefault="002E192A" w:rsidP="001C3A58">
            <w:pPr>
              <w:framePr w:hSpace="0" w:wrap="auto" w:vAnchor="margin" w:xAlign="left" w:yAlign="inline"/>
              <w:rPr>
                <w:bCs/>
                <w:color w:val="0F0D29" w:themeColor="text1"/>
                <w:sz w:val="19"/>
                <w:szCs w:val="19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M10</w:t>
            </w:r>
            <w:r w:rsidRPr="00A871B9">
              <w:rPr>
                <w:rFonts w:cstheme="minorHAnsi"/>
                <w:color w:val="800000"/>
                <w:sz w:val="19"/>
                <w:szCs w:val="19"/>
              </w:rPr>
              <w:t> :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> 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 xml:space="preserve"> 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>Physique statistique hors équilibre 1</w:t>
            </w:r>
          </w:p>
          <w:p w:rsidR="002E192A" w:rsidRPr="00A871B9" w:rsidRDefault="002E192A" w:rsidP="001C3A58">
            <w:pPr>
              <w:framePr w:hSpace="0" w:wrap="auto" w:vAnchor="margin" w:xAlign="left" w:yAlign="inline"/>
              <w:rPr>
                <w:bCs/>
                <w:color w:val="0F0D29" w:themeColor="text1"/>
                <w:sz w:val="19"/>
                <w:szCs w:val="19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M11 :</w:t>
            </w:r>
            <w:r w:rsidR="001C3A58" w:rsidRPr="00A871B9">
              <w:rPr>
                <w:rFonts w:cstheme="minorHAnsi"/>
                <w:color w:val="800000"/>
                <w:sz w:val="19"/>
                <w:szCs w:val="19"/>
              </w:rPr>
              <w:t xml:space="preserve"> 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>Physique des transitions de phases magnétiques, phénomènes critiques et magnétisme</w:t>
            </w:r>
          </w:p>
          <w:p w:rsidR="009C25DF" w:rsidRPr="00A871B9" w:rsidRDefault="002E192A" w:rsidP="001C3A58">
            <w:pPr>
              <w:framePr w:hSpace="0" w:wrap="auto" w:vAnchor="margin" w:xAlign="left" w:yAlign="inline"/>
              <w:rPr>
                <w:bCs/>
                <w:color w:val="0F0D29" w:themeColor="text1"/>
                <w:sz w:val="19"/>
                <w:szCs w:val="19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M12 :</w:t>
            </w:r>
            <w:r w:rsidR="001C3A58" w:rsidRPr="00A871B9">
              <w:rPr>
                <w:rFonts w:cstheme="minorHAnsi"/>
                <w:color w:val="800000"/>
                <w:sz w:val="19"/>
                <w:szCs w:val="19"/>
              </w:rPr>
              <w:t xml:space="preserve"> 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>Physique des semiconducteurs</w:t>
            </w:r>
          </w:p>
        </w:tc>
      </w:tr>
      <w:tr w:rsidR="009C25DF" w:rsidRPr="003C7607" w:rsidTr="00A154D2">
        <w:trPr>
          <w:trHeight w:val="50"/>
        </w:trPr>
        <w:tc>
          <w:tcPr>
            <w:tcW w:w="5382" w:type="dxa"/>
            <w:shd w:val="clear" w:color="auto" w:fill="FFD966"/>
            <w:vAlign w:val="center"/>
          </w:tcPr>
          <w:p w:rsidR="009C25DF" w:rsidRPr="003C7607" w:rsidRDefault="009C25DF" w:rsidP="001C3A58">
            <w:pPr>
              <w:framePr w:hSpace="0" w:wrap="auto" w:vAnchor="margin" w:xAlign="left" w:yAlign="inline"/>
              <w:jc w:val="center"/>
              <w:rPr>
                <w:rFonts w:cstheme="minorHAnsi"/>
                <w:sz w:val="20"/>
                <w:szCs w:val="20"/>
              </w:rPr>
            </w:pPr>
            <w:r w:rsidRPr="003C7607"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</w:rPr>
              <w:t xml:space="preserve">Semestre </w:t>
            </w:r>
            <w:r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391" w:type="dxa"/>
            <w:shd w:val="clear" w:color="auto" w:fill="FFCC66"/>
            <w:vAlign w:val="center"/>
          </w:tcPr>
          <w:p w:rsidR="009C25DF" w:rsidRPr="003C7607" w:rsidRDefault="009C25DF" w:rsidP="001C3A58">
            <w:pPr>
              <w:framePr w:hSpace="0" w:wrap="auto" w:vAnchor="margin" w:xAlign="left" w:yAlign="inline"/>
              <w:jc w:val="center"/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</w:rPr>
            </w:pPr>
            <w:r w:rsidRPr="003C7607"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</w:rPr>
              <w:t>Semestre 4</w:t>
            </w:r>
          </w:p>
        </w:tc>
      </w:tr>
      <w:tr w:rsidR="009C25DF" w:rsidRPr="003C7607" w:rsidTr="00767921">
        <w:trPr>
          <w:trHeight w:val="1256"/>
        </w:trPr>
        <w:tc>
          <w:tcPr>
            <w:tcW w:w="5382" w:type="dxa"/>
            <w:shd w:val="clear" w:color="auto" w:fill="auto"/>
          </w:tcPr>
          <w:p w:rsidR="001C3A58" w:rsidRPr="00A871B9" w:rsidRDefault="001C3A58" w:rsidP="001C3A58">
            <w:pPr>
              <w:framePr w:hSpace="0" w:wrap="auto" w:vAnchor="margin" w:xAlign="left" w:yAlign="inline"/>
              <w:rPr>
                <w:bCs/>
                <w:color w:val="0F0D29" w:themeColor="text1"/>
                <w:sz w:val="19"/>
                <w:szCs w:val="19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M1</w:t>
            </w:r>
            <w:r w:rsidR="0057523E" w:rsidRPr="00A871B9">
              <w:rPr>
                <w:rFonts w:cstheme="minorHAnsi"/>
                <w:color w:val="800000"/>
                <w:sz w:val="19"/>
                <w:szCs w:val="19"/>
              </w:rPr>
              <w:t>3</w:t>
            </w:r>
            <w:r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> : Nanomatériaux pour l’énergie</w:t>
            </w:r>
          </w:p>
          <w:p w:rsidR="001C3A58" w:rsidRPr="00A871B9" w:rsidRDefault="0057523E" w:rsidP="001C3A58">
            <w:pPr>
              <w:framePr w:hSpace="0" w:wrap="auto" w:vAnchor="margin" w:xAlign="left" w:yAlign="inline"/>
              <w:rPr>
                <w:bCs/>
                <w:color w:val="0F0D29" w:themeColor="text1"/>
                <w:sz w:val="19"/>
                <w:szCs w:val="19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M14</w:t>
            </w:r>
            <w:r w:rsidR="001C3A58" w:rsidRPr="00A871B9">
              <w:rPr>
                <w:rFonts w:cstheme="minorHAnsi"/>
                <w:color w:val="800000"/>
                <w:sz w:val="19"/>
                <w:szCs w:val="19"/>
              </w:rPr>
              <w:t> :</w:t>
            </w:r>
            <w:r w:rsidR="001C3A58"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 xml:space="preserve"> Physique des matériaux II</w:t>
            </w:r>
          </w:p>
          <w:p w:rsidR="001C3A58" w:rsidRPr="00A871B9" w:rsidRDefault="0057523E" w:rsidP="001C3A58">
            <w:pPr>
              <w:framePr w:hSpace="0" w:wrap="auto" w:vAnchor="margin" w:xAlign="left" w:yAlign="inline"/>
              <w:rPr>
                <w:bCs/>
                <w:color w:val="0F0D29" w:themeColor="text1"/>
                <w:sz w:val="19"/>
                <w:szCs w:val="19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M15</w:t>
            </w:r>
            <w:r w:rsidR="001C3A58" w:rsidRPr="00A871B9">
              <w:rPr>
                <w:rFonts w:cstheme="minorHAnsi"/>
                <w:color w:val="800000"/>
                <w:sz w:val="19"/>
                <w:szCs w:val="19"/>
              </w:rPr>
              <w:t>:</w:t>
            </w:r>
            <w:r w:rsidR="001C3A58"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 xml:space="preserve"> Nanomatériaux organiques-nanocomposites</w:t>
            </w:r>
          </w:p>
          <w:p w:rsidR="001C3A58" w:rsidRPr="00A871B9" w:rsidRDefault="0057523E" w:rsidP="001C3A58">
            <w:pPr>
              <w:framePr w:hSpace="0" w:wrap="auto" w:vAnchor="margin" w:xAlign="left" w:yAlign="inline"/>
              <w:rPr>
                <w:bCs/>
                <w:color w:val="0F0D29" w:themeColor="text1"/>
                <w:sz w:val="19"/>
                <w:szCs w:val="19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M16</w:t>
            </w:r>
            <w:r w:rsidR="001C3A58" w:rsidRPr="00A871B9">
              <w:rPr>
                <w:rFonts w:cstheme="minorHAnsi"/>
                <w:color w:val="800000"/>
                <w:sz w:val="19"/>
                <w:szCs w:val="19"/>
              </w:rPr>
              <w:t>:</w:t>
            </w:r>
            <w:r w:rsidR="001C3A58"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 xml:space="preserve"> Physique des composants mico-optoélectronique</w:t>
            </w:r>
          </w:p>
          <w:p w:rsidR="001C3A58" w:rsidRPr="00A871B9" w:rsidRDefault="0057523E" w:rsidP="001C3A58">
            <w:pPr>
              <w:framePr w:hSpace="0" w:wrap="auto" w:vAnchor="margin" w:xAlign="left" w:yAlign="inline"/>
              <w:rPr>
                <w:bCs/>
                <w:color w:val="0F0D29" w:themeColor="text1"/>
                <w:sz w:val="19"/>
                <w:szCs w:val="19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M17</w:t>
            </w:r>
            <w:r w:rsidR="001C3A58" w:rsidRPr="00A871B9">
              <w:rPr>
                <w:rFonts w:cstheme="minorHAnsi"/>
                <w:color w:val="800000"/>
                <w:sz w:val="19"/>
                <w:szCs w:val="19"/>
              </w:rPr>
              <w:t> :</w:t>
            </w:r>
            <w:r w:rsidR="001C3A58"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 xml:space="preserve"> Méthode de calcul de structure électronique</w:t>
            </w:r>
          </w:p>
          <w:p w:rsidR="00A871B9" w:rsidRPr="00A871B9" w:rsidRDefault="00A871B9" w:rsidP="00A871B9">
            <w:pPr>
              <w:framePr w:hSpace="0" w:wrap="auto" w:vAnchor="margin" w:xAlign="left" w:yAlign="inline"/>
              <w:rPr>
                <w:bCs/>
                <w:color w:val="0F0D29" w:themeColor="text1"/>
                <w:sz w:val="20"/>
                <w:szCs w:val="20"/>
                <w:lang w:eastAsia="fr-CA"/>
              </w:rPr>
            </w:pPr>
            <w:r w:rsidRPr="00A871B9">
              <w:rPr>
                <w:rFonts w:cstheme="minorHAnsi"/>
                <w:color w:val="800000"/>
                <w:sz w:val="19"/>
                <w:szCs w:val="19"/>
              </w:rPr>
              <w:t>M18</w:t>
            </w:r>
            <w:r w:rsidR="001C3A58" w:rsidRPr="00A871B9">
              <w:rPr>
                <w:rFonts w:cstheme="minorHAnsi"/>
                <w:color w:val="0F0D29" w:themeColor="text1"/>
                <w:sz w:val="19"/>
                <w:szCs w:val="19"/>
              </w:rPr>
              <w:t xml:space="preserve">: </w:t>
            </w:r>
            <w:r w:rsidR="001C3A58" w:rsidRPr="00A871B9">
              <w:rPr>
                <w:bCs/>
                <w:color w:val="0F0D29" w:themeColor="text1"/>
                <w:sz w:val="19"/>
                <w:szCs w:val="19"/>
                <w:lang w:eastAsia="fr-CA"/>
              </w:rPr>
              <w:t>Physique statistique hors équilibre II</w:t>
            </w:r>
          </w:p>
        </w:tc>
        <w:tc>
          <w:tcPr>
            <w:tcW w:w="5391" w:type="dxa"/>
            <w:shd w:val="clear" w:color="auto" w:fill="auto"/>
            <w:vAlign w:val="center"/>
          </w:tcPr>
          <w:p w:rsidR="009C25DF" w:rsidRPr="003C7607" w:rsidRDefault="009C25DF" w:rsidP="001C3A58">
            <w:pPr>
              <w:framePr w:hSpace="0" w:wrap="auto" w:vAnchor="margin" w:xAlign="left" w:yAlign="inline"/>
              <w:jc w:val="center"/>
              <w:rPr>
                <w:rFonts w:cstheme="minorHAnsi"/>
                <w:b/>
                <w:bCs/>
                <w:noProof w:val="0"/>
                <w:color w:val="000000"/>
                <w:kern w:val="0"/>
                <w:sz w:val="20"/>
                <w:szCs w:val="20"/>
              </w:rPr>
            </w:pPr>
            <w:r w:rsidRPr="003C7607">
              <w:rPr>
                <w:rFonts w:cstheme="minorHAnsi"/>
                <w:b/>
                <w:bCs/>
                <w:noProof w:val="0"/>
                <w:color w:val="000000"/>
                <w:kern w:val="0"/>
                <w:sz w:val="20"/>
                <w:szCs w:val="20"/>
              </w:rPr>
              <w:t>Mémoire de fin d’études</w:t>
            </w:r>
          </w:p>
          <w:p w:rsidR="009C25DF" w:rsidRPr="003C7607" w:rsidRDefault="009C25DF" w:rsidP="001C3A58">
            <w:pPr>
              <w:framePr w:hSpace="0" w:wrap="auto" w:vAnchor="margin" w:xAlign="left" w:yAlign="inline"/>
              <w:jc w:val="center"/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</w:rPr>
            </w:pPr>
          </w:p>
        </w:tc>
      </w:tr>
    </w:tbl>
    <w:tbl>
      <w:tblPr>
        <w:tblStyle w:val="Grilledutableau1"/>
        <w:tblpPr w:leftFromText="141" w:rightFromText="141" w:vertAnchor="text" w:horzAnchor="margin" w:tblpXSpec="center" w:tblpY="11216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E47E46" w:rsidRPr="005F3400" w:rsidTr="00767921">
        <w:trPr>
          <w:trHeight w:val="435"/>
        </w:trPr>
        <w:tc>
          <w:tcPr>
            <w:tcW w:w="10740" w:type="dxa"/>
          </w:tcPr>
          <w:p w:rsidR="00E6211F" w:rsidRPr="00E6211F" w:rsidRDefault="00E47E46" w:rsidP="00A871B9">
            <w:pPr>
              <w:framePr w:hSpace="0" w:wrap="auto" w:vAnchor="margin" w:xAlign="left" w:yAlign="inline"/>
              <w:shd w:val="clear" w:color="auto" w:fill="C1E0E9" w:themeFill="accent4" w:themeFillTint="66"/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</w:pPr>
            <w:r w:rsidRPr="00934EDB"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  <w:t>Procédure de candidature</w:t>
            </w:r>
          </w:p>
          <w:p w:rsidR="00E47E46" w:rsidRPr="00934EDB" w:rsidRDefault="00E47E46" w:rsidP="00A871B9">
            <w:pPr>
              <w:framePr w:hSpace="0" w:wrap="auto" w:vAnchor="margin" w:xAlign="left" w:yAlign="inline"/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</w:pPr>
            <w:r w:rsidRPr="00934EDB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>Le dossier de candidature doit être déposé en ligne (</w:t>
            </w:r>
            <w:r w:rsidRPr="00934EDB">
              <w:rPr>
                <w:rFonts w:ascii="Calibri" w:eastAsia="Times New Roman" w:hAnsi="Calibri"/>
                <w:b/>
                <w:bCs/>
                <w:noProof w:val="0"/>
                <w:color w:val="800000"/>
                <w:kern w:val="0"/>
                <w:sz w:val="20"/>
                <w:szCs w:val="20"/>
                <w:lang w:eastAsia="fr-FR"/>
              </w:rPr>
              <w:t>toutes les pièces doivent être scannées en un seul fichier PDF</w:t>
            </w:r>
            <w:r w:rsidRPr="00934EDB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>, et mises en ligne via l'application de Candidature En Ligne).</w:t>
            </w:r>
          </w:p>
          <w:p w:rsidR="00E47E46" w:rsidRPr="00934EDB" w:rsidRDefault="00E6211F" w:rsidP="00A871B9">
            <w:pPr>
              <w:framePr w:hSpace="0" w:wrap="auto" w:vAnchor="margin" w:xAlign="left" w:yAlign="inline"/>
              <w:rPr>
                <w:rFonts w:ascii="Calibri" w:hAnsi="Calibri"/>
                <w:noProof w:val="0"/>
                <w:color w:val="0563C1"/>
                <w:kern w:val="0"/>
                <w:sz w:val="22"/>
                <w:u w:val="single"/>
              </w:rPr>
            </w:pPr>
            <w:r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>Le d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 xml:space="preserve">ossier, </w:t>
            </w:r>
            <w:r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 xml:space="preserve">la 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 xml:space="preserve">procédure, </w:t>
            </w:r>
            <w:r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>l’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 xml:space="preserve">application de candidature en ligne et </w:t>
            </w:r>
            <w:r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>l’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  <w:sz w:val="22"/>
              </w:rPr>
              <w:t xml:space="preserve">échéancier sont à consulter sur le site de la FSDM à l’adresse : </w:t>
            </w:r>
            <w:hyperlink r:id="rId8" w:history="1">
              <w:r w:rsidR="00E47E46" w:rsidRPr="00934EDB">
                <w:rPr>
                  <w:rFonts w:ascii="Calibri" w:hAnsi="Calibri"/>
                  <w:noProof w:val="0"/>
                  <w:color w:val="0563C1"/>
                  <w:kern w:val="0"/>
                  <w:sz w:val="22"/>
                  <w:u w:val="single"/>
                </w:rPr>
                <w:t>http://www.fsdmfes.ac.ma/Acces/Candidature2021-2022</w:t>
              </w:r>
            </w:hyperlink>
            <w:r w:rsidR="00E47E46" w:rsidRPr="00934EDB">
              <w:rPr>
                <w:rFonts w:ascii="Calibri" w:hAnsi="Calibri"/>
                <w:noProof w:val="0"/>
                <w:color w:val="0563C1"/>
                <w:kern w:val="0"/>
                <w:sz w:val="22"/>
                <w:u w:val="single"/>
              </w:rPr>
              <w:t>.</w:t>
            </w:r>
          </w:p>
        </w:tc>
      </w:tr>
      <w:tr w:rsidR="00E47E46" w:rsidRPr="005F3400" w:rsidTr="00767921">
        <w:trPr>
          <w:trHeight w:val="1606"/>
        </w:trPr>
        <w:tc>
          <w:tcPr>
            <w:tcW w:w="10740" w:type="dxa"/>
          </w:tcPr>
          <w:p w:rsidR="00E6211F" w:rsidRPr="00E6211F" w:rsidRDefault="00E47E46" w:rsidP="00A871B9">
            <w:pPr>
              <w:framePr w:hSpace="0" w:wrap="auto" w:vAnchor="margin" w:xAlign="left" w:yAlign="inline"/>
              <w:shd w:val="clear" w:color="auto" w:fill="C1E0E9" w:themeFill="accent4" w:themeFillTint="66"/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</w:pPr>
            <w:r w:rsidRPr="00934EDB"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  <w:t>Procédure de sélection</w:t>
            </w:r>
          </w:p>
          <w:p w:rsidR="00E6211F" w:rsidRPr="00E6211F" w:rsidRDefault="00E6211F" w:rsidP="00A871B9">
            <w:pPr>
              <w:framePr w:hSpace="0" w:wrap="auto" w:vAnchor="margin" w:xAlign="left" w:yAlign="inline"/>
              <w:rPr>
                <w:rFonts w:ascii="Calibri" w:eastAsia="Times New Roman" w:hAnsi="Calibri"/>
                <w:noProof w:val="0"/>
                <w:color w:val="333333"/>
                <w:kern w:val="0"/>
                <w:sz w:val="16"/>
                <w:szCs w:val="16"/>
                <w:lang w:eastAsia="fr-FR"/>
              </w:rPr>
            </w:pPr>
          </w:p>
          <w:p w:rsidR="00CC45D1" w:rsidRPr="00CB11DB" w:rsidRDefault="00FB2C94" w:rsidP="005324F3">
            <w:pPr>
              <w:framePr w:hSpace="0" w:wrap="auto" w:vAnchor="margin" w:xAlign="left" w:yAlign="inline"/>
              <w:rPr>
                <w:rFonts w:ascii="Calibri" w:eastAsia="Times New Roman" w:hAnsi="Calibri"/>
                <w:b/>
                <w:bCs/>
                <w:noProof w:val="0"/>
                <w:color w:val="333333"/>
                <w:kern w:val="0"/>
                <w:sz w:val="20"/>
                <w:szCs w:val="20"/>
                <w:lang w:eastAsia="fr-FR"/>
              </w:rPr>
            </w:pPr>
            <w:r w:rsidRPr="00CB11DB">
              <w:rPr>
                <w:rFonts w:ascii="Calibri" w:eastAsia="Times New Roman" w:hAnsi="Calibri"/>
                <w:b/>
                <w:bCs/>
                <w:noProof w:val="0"/>
                <w:color w:val="333333"/>
                <w:kern w:val="0"/>
                <w:sz w:val="20"/>
                <w:szCs w:val="20"/>
                <w:lang w:eastAsia="fr-FR"/>
              </w:rPr>
              <w:t>Présélection</w:t>
            </w:r>
            <w:r w:rsidR="00CC45D1" w:rsidRPr="00CB11DB">
              <w:rPr>
                <w:rFonts w:ascii="Calibri" w:eastAsia="Times New Roman" w:hAnsi="Calibri"/>
                <w:b/>
                <w:bCs/>
                <w:noProof w:val="0"/>
                <w:color w:val="333333"/>
                <w:kern w:val="0"/>
                <w:sz w:val="20"/>
                <w:szCs w:val="20"/>
                <w:lang w:eastAsia="fr-FR"/>
              </w:rPr>
              <w:t xml:space="preserve"> sur dossier + Test écrit.</w:t>
            </w:r>
          </w:p>
          <w:p w:rsidR="00E47E46" w:rsidRPr="00934EDB" w:rsidRDefault="00FB2C94" w:rsidP="00A871B9">
            <w:pPr>
              <w:framePr w:hSpace="0" w:wrap="auto" w:vAnchor="margin" w:xAlign="left" w:yAlign="inline"/>
              <w:rPr>
                <w:rFonts w:ascii="Calibri" w:eastAsia="Times New Roman" w:hAnsi="Calibri"/>
                <w:noProof w:val="0"/>
                <w:color w:val="30336B"/>
                <w:kern w:val="0"/>
                <w:sz w:val="20"/>
                <w:szCs w:val="20"/>
                <w:lang w:eastAsia="fr-FR"/>
              </w:rPr>
            </w:pPr>
            <w:r w:rsidRPr="00FB2C94">
              <w:rPr>
                <w:rFonts w:ascii="Calibri" w:eastAsia="Times New Roman" w:hAnsi="Calibri"/>
                <w:b/>
                <w:bCs/>
                <w:noProof w:val="0"/>
                <w:color w:val="800000"/>
                <w:kern w:val="0"/>
                <w:sz w:val="20"/>
                <w:szCs w:val="20"/>
                <w:lang w:eastAsia="fr-FR"/>
              </w:rPr>
              <w:t>Très important</w:t>
            </w:r>
            <w:r w:rsidRPr="00FB2C94">
              <w:rPr>
                <w:rFonts w:ascii="Calibri" w:eastAsia="Times New Roman" w:hAnsi="Calibri"/>
                <w:noProof w:val="0"/>
                <w:color w:val="800000"/>
                <w:kern w:val="0"/>
                <w:sz w:val="20"/>
                <w:szCs w:val="20"/>
                <w:lang w:eastAsia="fr-FR"/>
              </w:rPr>
              <w:t> </w:t>
            </w:r>
            <w:r>
              <w:rPr>
                <w:rFonts w:ascii="Calibri" w:eastAsia="Times New Roman" w:hAnsi="Calibri"/>
                <w:noProof w:val="0"/>
                <w:color w:val="333333"/>
                <w:kern w:val="0"/>
                <w:sz w:val="20"/>
                <w:szCs w:val="20"/>
                <w:lang w:eastAsia="fr-FR"/>
              </w:rPr>
              <w:t xml:space="preserve">: </w:t>
            </w:r>
            <w:r w:rsidR="00E47E46" w:rsidRPr="00934EDB">
              <w:rPr>
                <w:rFonts w:ascii="Calibri" w:eastAsia="Times New Roman" w:hAnsi="Calibri"/>
                <w:noProof w:val="0"/>
                <w:color w:val="333333"/>
                <w:kern w:val="0"/>
                <w:sz w:val="20"/>
                <w:szCs w:val="20"/>
                <w:lang w:eastAsia="fr-FR"/>
              </w:rPr>
              <w:t>Ces procédures peuvent être modifiées en fonction de l’évolution de la situation sanitaire liée au Covid 19. </w:t>
            </w:r>
            <w:r w:rsidR="00E47E46" w:rsidRPr="00934EDB">
              <w:rPr>
                <w:rFonts w:ascii="Calibri" w:eastAsia="Times New Roman" w:hAnsi="Calibri"/>
                <w:noProof w:val="0"/>
                <w:color w:val="30336B"/>
                <w:kern w:val="0"/>
                <w:sz w:val="20"/>
                <w:szCs w:val="20"/>
                <w:lang w:eastAsia="fr-FR"/>
              </w:rPr>
              <w:t>Les candidats sont tenus de consulter régulièrement le site Web de la FSDM (</w:t>
            </w:r>
            <w:hyperlink r:id="rId9" w:history="1">
              <w:r w:rsidR="00E47E46" w:rsidRPr="00CC45D1">
                <w:rPr>
                  <w:rFonts w:ascii="Calibri" w:eastAsia="Times New Roman" w:hAnsi="Calibri"/>
                  <w:noProof w:val="0"/>
                  <w:color w:val="0563C1"/>
                  <w:kern w:val="0"/>
                  <w:sz w:val="20"/>
                  <w:szCs w:val="20"/>
                  <w:u w:val="single"/>
                  <w:lang w:eastAsia="fr-FR"/>
                </w:rPr>
                <w:t>http://www.fsdmfes.ac.ma/</w:t>
              </w:r>
            </w:hyperlink>
            <w:r w:rsidR="00E47E46" w:rsidRPr="00934EDB">
              <w:rPr>
                <w:rFonts w:ascii="Calibri" w:eastAsia="Times New Roman" w:hAnsi="Calibri"/>
                <w:noProof w:val="0"/>
                <w:color w:val="30336B"/>
                <w:kern w:val="0"/>
                <w:sz w:val="20"/>
                <w:szCs w:val="20"/>
                <w:lang w:eastAsia="fr-FR"/>
              </w:rPr>
              <w:t>) et s’assurer que leurs adresses mail sont activées et correctement écrites. Le contact se fera par mail dans le cas d’entretien oral à distance !</w:t>
            </w:r>
          </w:p>
        </w:tc>
      </w:tr>
      <w:tr w:rsidR="00E47E46" w:rsidRPr="00A871B9" w:rsidTr="00767921">
        <w:trPr>
          <w:trHeight w:val="233"/>
        </w:trPr>
        <w:tc>
          <w:tcPr>
            <w:tcW w:w="10740" w:type="dxa"/>
          </w:tcPr>
          <w:p w:rsidR="00E47E46" w:rsidRPr="00934EDB" w:rsidRDefault="00E47E46" w:rsidP="00A871B9">
            <w:pPr>
              <w:framePr w:hSpace="0" w:wrap="auto" w:vAnchor="margin" w:xAlign="left" w:yAlign="inline"/>
              <w:shd w:val="clear" w:color="auto" w:fill="C1E0E9" w:themeFill="accent4" w:themeFillTint="66"/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</w:pPr>
            <w:r w:rsidRPr="00934EDB">
              <w:rPr>
                <w:rFonts w:ascii="Calibri" w:hAnsi="Calibri"/>
                <w:b/>
                <w:bCs/>
                <w:noProof w:val="0"/>
                <w:color w:val="auto"/>
                <w:kern w:val="0"/>
                <w:sz w:val="22"/>
              </w:rPr>
              <w:t>Coordonnateur et contact</w:t>
            </w:r>
          </w:p>
          <w:p w:rsidR="00A871B9" w:rsidRDefault="00A871B9" w:rsidP="00A871B9">
            <w:pPr>
              <w:framePr w:hSpace="0" w:wrap="auto" w:vAnchor="margin" w:xAlign="left" w:yAlign="inline"/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</w:pPr>
            <w:r w:rsidRPr="00E6211F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>Coordonnateur</w:t>
            </w:r>
            <w:r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  <w:t> :</w:t>
            </w:r>
            <w:r w:rsidRPr="00934EDB"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  <w:t xml:space="preserve"> </w:t>
            </w:r>
            <w:r w:rsidRPr="005324F3">
              <w:rPr>
                <w:rFonts w:ascii="Calibri" w:eastAsia="Times New Roman" w:hAnsi="Calibri"/>
                <w:b/>
                <w:bCs/>
                <w:noProof w:val="0"/>
                <w:color w:val="C00000"/>
                <w:kern w:val="0"/>
                <w:sz w:val="20"/>
                <w:szCs w:val="20"/>
                <w:lang w:eastAsia="fr-FR"/>
              </w:rPr>
              <w:t>SALI Ahmed</w:t>
            </w:r>
          </w:p>
          <w:p w:rsidR="00A871B9" w:rsidRPr="00A871B9" w:rsidRDefault="00A871B9" w:rsidP="00A871B9">
            <w:pPr>
              <w:framePr w:hSpace="0" w:wrap="auto" w:vAnchor="margin" w:xAlign="left" w:yAlign="inline"/>
              <w:spacing w:line="276" w:lineRule="auto"/>
              <w:rPr>
                <w:sz w:val="18"/>
                <w:szCs w:val="18"/>
              </w:rPr>
            </w:pPr>
            <w:r w:rsidRPr="00E6211F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>Coordonnées</w:t>
            </w:r>
            <w:r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  <w:t xml:space="preserve"> : </w:t>
            </w:r>
            <w:r>
              <w:t xml:space="preserve"> </w:t>
            </w:r>
            <w:r w:rsidRPr="00A871B9">
              <w:rPr>
                <w:sz w:val="18"/>
                <w:szCs w:val="18"/>
              </w:rPr>
              <w:t>Département de Physique, Faculté des sciences Dhar El Mahraz BP. 1796, Fès-Atlas, Maroc.</w:t>
            </w:r>
          </w:p>
          <w:p w:rsidR="00A871B9" w:rsidRPr="00A871B9" w:rsidRDefault="00A871B9" w:rsidP="00A871B9">
            <w:pPr>
              <w:framePr w:hSpace="0" w:wrap="auto" w:vAnchor="margin" w:xAlign="left" w:yAlign="inline"/>
              <w:spacing w:line="276" w:lineRule="auto"/>
              <w:rPr>
                <w:sz w:val="18"/>
                <w:szCs w:val="18"/>
              </w:rPr>
            </w:pPr>
            <w:r w:rsidRPr="00A871B9">
              <w:rPr>
                <w:sz w:val="18"/>
                <w:szCs w:val="18"/>
              </w:rPr>
              <w:t xml:space="preserve">Téléphone : 0535 733349                               Fax : 212 535 73 33 49 </w:t>
            </w:r>
          </w:p>
          <w:p w:rsidR="00E6211F" w:rsidRPr="00A871B9" w:rsidRDefault="00A871B9" w:rsidP="00A871B9">
            <w:pPr>
              <w:framePr w:hSpace="0" w:wrap="auto" w:vAnchor="margin" w:xAlign="left" w:yAlign="inline"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fr-MA"/>
              </w:rPr>
            </w:pPr>
            <w:r w:rsidRPr="00A871B9">
              <w:rPr>
                <w:sz w:val="18"/>
                <w:szCs w:val="18"/>
              </w:rPr>
              <w:t>E-mail : sali_ahm@hotmail.com</w:t>
            </w:r>
            <w:r>
              <w:t xml:space="preserve">  </w:t>
            </w:r>
            <w:r>
              <w:t xml:space="preserve">              </w:t>
            </w:r>
            <w:r w:rsidRPr="00A871B9">
              <w:rPr>
                <w:sz w:val="18"/>
                <w:szCs w:val="18"/>
              </w:rPr>
              <w:t>Site web: www.fsdm.usmba.ac.m</w:t>
            </w:r>
          </w:p>
        </w:tc>
      </w:tr>
    </w:tbl>
    <w:p w:rsidR="00023BC8" w:rsidRPr="00A871B9" w:rsidRDefault="0067331D" w:rsidP="005324F3">
      <w:pPr>
        <w:framePr w:hSpace="0" w:wrap="auto" w:vAnchor="margin" w:xAlign="left" w:yAlign="inline"/>
        <w:rPr>
          <w:lang w:val="fr-MA"/>
        </w:rPr>
      </w:pP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D30D7D" wp14:editId="2FB93141">
                <wp:simplePos x="0" y="0"/>
                <wp:positionH relativeFrom="column">
                  <wp:posOffset>3383280</wp:posOffset>
                </wp:positionH>
                <wp:positionV relativeFrom="paragraph">
                  <wp:posOffset>1964055</wp:posOffset>
                </wp:positionV>
                <wp:extent cx="1063625" cy="288925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DF9" w:rsidRPr="002C6047" w:rsidRDefault="00F92DF9" w:rsidP="00023BC8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C6047"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  <w:t>Débouchés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30D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6.4pt;margin-top:154.65pt;width:83.75pt;height:22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" filled="f" stroked="f">
                <v:textbox>
                  <w:txbxContent>
                    <w:p w:rsidR="00F92DF9" w:rsidRPr="002C6047" w:rsidRDefault="00F92DF9" w:rsidP="00023BC8">
                      <w:pPr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</w:pPr>
                      <w:r w:rsidRPr="002C6047"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  <w:t>Débouchés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F9BA7B" wp14:editId="3A73F25A">
                <wp:simplePos x="0" y="0"/>
                <wp:positionH relativeFrom="column">
                  <wp:posOffset>-116205</wp:posOffset>
                </wp:positionH>
                <wp:positionV relativeFrom="paragraph">
                  <wp:posOffset>1962785</wp:posOffset>
                </wp:positionV>
                <wp:extent cx="2083435" cy="288925"/>
                <wp:effectExtent l="0" t="0" r="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BC8" w:rsidRPr="002C6047" w:rsidRDefault="00023BC8" w:rsidP="00023BC8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C6047"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  <w:t>Objectifs</w:t>
                            </w:r>
                            <w:r w:rsidR="00F92DF9" w:rsidRPr="002C6047"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  <w:t xml:space="preserve"> de la 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BA7B" id="_x0000_s1027" type="#_x0000_t202" style="position:absolute;margin-left:-9.15pt;margin-top:154.55pt;width:164.05pt;height:2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" filled="f" stroked="f">
                <v:textbox>
                  <w:txbxContent>
                    <w:p w:rsidR="00023BC8" w:rsidRPr="002C6047" w:rsidRDefault="00023BC8" w:rsidP="00023BC8">
                      <w:pPr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</w:pPr>
                      <w:r w:rsidRPr="002C6047"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  <w:t>Objectifs</w:t>
                      </w:r>
                      <w:r w:rsidR="00F92DF9" w:rsidRPr="002C6047"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  <w:t xml:space="preserve"> de la 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D252F3B" wp14:editId="66919750">
                <wp:simplePos x="0" y="0"/>
                <wp:positionH relativeFrom="column">
                  <wp:posOffset>3468370</wp:posOffset>
                </wp:positionH>
                <wp:positionV relativeFrom="paragraph">
                  <wp:posOffset>2305050</wp:posOffset>
                </wp:positionV>
                <wp:extent cx="3416300" cy="1409700"/>
                <wp:effectExtent l="0" t="0" r="12700" b="1905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400" w:rsidRPr="005F3400" w:rsidRDefault="005F3400" w:rsidP="002E192A">
                            <w:pPr>
                              <w:jc w:val="both"/>
                              <w:rPr>
                                <w:lang w:val="fr-MA"/>
                              </w:rPr>
                            </w:pPr>
                            <w:r w:rsidRPr="005F3400">
                              <w:rPr>
                                <w:sz w:val="22"/>
                                <w:szCs w:val="22"/>
                                <w:lang w:val="fr-MA"/>
                              </w:rPr>
                              <w:t>Cette formation de haut niveau en physique des matériaux et nouveaux nanomatériaux et leurs applications peut déboucher sur la préparation d’une thèse de doctorat dans des laboratoires de recherche s’intéressant à ce domaine de recherche. Elle offre éventuellement aux étudiants, désirant s’arrêter après l’obtention du master, la possibilité de s’insérer facilement dans le</w:t>
                            </w:r>
                            <w:r w:rsidRPr="005F3400">
                              <w:rPr>
                                <w:lang w:val="fr-MA"/>
                              </w:rPr>
                              <w:t xml:space="preserve"> </w:t>
                            </w:r>
                            <w:r w:rsidRPr="005F3400">
                              <w:rPr>
                                <w:sz w:val="22"/>
                                <w:szCs w:val="22"/>
                                <w:lang w:val="fr-MA"/>
                              </w:rPr>
                              <w:t>milieu professionnel.</w:t>
                            </w:r>
                          </w:p>
                          <w:p w:rsidR="002C6047" w:rsidRPr="005F3400" w:rsidRDefault="002C6047" w:rsidP="00023BC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f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2F3B" id="_x0000_s1028" type="#_x0000_t202" style="position:absolute;margin-left:273.1pt;margin-top:181.5pt;width:269pt;height:11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" filled="f">
                <v:textbox>
                  <w:txbxContent>
                    <w:p w:rsidR="005F3400" w:rsidRPr="005F3400" w:rsidRDefault="005F3400" w:rsidP="002E192A">
                      <w:pPr>
                        <w:jc w:val="both"/>
                        <w:rPr>
                          <w:lang w:val="fr-MA"/>
                        </w:rPr>
                      </w:pPr>
                      <w:r w:rsidRPr="005F3400">
                        <w:rPr>
                          <w:sz w:val="22"/>
                          <w:szCs w:val="22"/>
                          <w:lang w:val="fr-MA"/>
                        </w:rPr>
                        <w:t>Cette formation de haut niveau en physique des matériaux et nouveaux nanomatériaux et leurs applications peut déboucher sur la préparation d’une thèse de doctorat dans des laboratoires de recherche s’intéressant à ce domaine de recherche. Elle offre éventuellement aux étudiants, désirant s’arrêter après l’obtention du master, la possibilité de s’insérer facilement dans le</w:t>
                      </w:r>
                      <w:r w:rsidRPr="005F3400">
                        <w:rPr>
                          <w:lang w:val="fr-MA"/>
                        </w:rPr>
                        <w:t xml:space="preserve"> </w:t>
                      </w:r>
                      <w:r w:rsidRPr="005F3400">
                        <w:rPr>
                          <w:sz w:val="22"/>
                          <w:szCs w:val="22"/>
                          <w:lang w:val="fr-MA"/>
                        </w:rPr>
                        <w:t>milieu professionnel.</w:t>
                      </w:r>
                    </w:p>
                    <w:p w:rsidR="002C6047" w:rsidRPr="005F3400" w:rsidRDefault="002C6047" w:rsidP="00023BC8">
                      <w:pPr>
                        <w:rPr>
                          <w:rFonts w:ascii="Calibri" w:hAnsi="Calibri"/>
                          <w:sz w:val="22"/>
                          <w:szCs w:val="22"/>
                          <w:lang w:val="f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71B9"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66D0B2" wp14:editId="55612770">
                <wp:simplePos x="0" y="0"/>
                <wp:positionH relativeFrom="column">
                  <wp:posOffset>-217805</wp:posOffset>
                </wp:positionH>
                <wp:positionV relativeFrom="paragraph">
                  <wp:posOffset>3777615</wp:posOffset>
                </wp:positionV>
                <wp:extent cx="1608455" cy="288925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DF9" w:rsidRPr="002C6047" w:rsidRDefault="00F92DF9" w:rsidP="00023BC8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C6047">
                              <w:rPr>
                                <w:rFonts w:ascii="Calibri" w:hAnsi="Calibri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fr-FR"/>
                              </w:rPr>
                              <w:t>Conditions d’accès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D0B2" id="_x0000_s1029" type="#_x0000_t202" style="position:absolute;margin-left:-17.15pt;margin-top:297.45pt;width:126.65pt;height:22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" filled="f" stroked="f">
                <v:textbox>
                  <w:txbxContent>
                    <w:p w:rsidR="00F92DF9" w:rsidRPr="002C6047" w:rsidRDefault="00F92DF9" w:rsidP="00023BC8">
                      <w:pPr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</w:pPr>
                      <w:r w:rsidRPr="002C6047">
                        <w:rPr>
                          <w:rFonts w:ascii="Calibri" w:hAnsi="Calibri"/>
                          <w:b/>
                          <w:bCs/>
                          <w:color w:val="800000"/>
                          <w:sz w:val="28"/>
                          <w:szCs w:val="28"/>
                          <w:lang w:val="fr-FR"/>
                        </w:rPr>
                        <w:t>Conditions d’accès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3A58"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B32C763" wp14:editId="3617D052">
                <wp:simplePos x="0" y="0"/>
                <wp:positionH relativeFrom="column">
                  <wp:posOffset>-132080</wp:posOffset>
                </wp:positionH>
                <wp:positionV relativeFrom="paragraph">
                  <wp:posOffset>4111625</wp:posOffset>
                </wp:positionV>
                <wp:extent cx="6849110" cy="590550"/>
                <wp:effectExtent l="0" t="0" r="27940" b="1905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11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92A" w:rsidRPr="002E192A" w:rsidRDefault="002E192A" w:rsidP="002E192A">
                            <w:pPr>
                              <w:jc w:val="both"/>
                              <w:rPr>
                                <w:sz w:val="22"/>
                                <w:szCs w:val="22"/>
                                <w:lang w:val="fr-MA"/>
                              </w:rPr>
                            </w:pPr>
                            <w:r w:rsidRPr="002E192A">
                              <w:rPr>
                                <w:sz w:val="22"/>
                                <w:szCs w:val="22"/>
                                <w:lang w:val="fr-MA"/>
                              </w:rPr>
                              <w:t>Etre titulaire d’une licence de l’une des filières SMP, SMC ou licence es Science Physique ou d’un diplôme reconnu équivalent.</w:t>
                            </w:r>
                          </w:p>
                          <w:p w:rsidR="002E192A" w:rsidRPr="002E192A" w:rsidRDefault="002E192A" w:rsidP="002E192A">
                            <w:pPr>
                              <w:jc w:val="both"/>
                              <w:rPr>
                                <w:lang w:val="fr-MA"/>
                              </w:rPr>
                            </w:pPr>
                            <w:r w:rsidRPr="002E192A">
                              <w:rPr>
                                <w:sz w:val="22"/>
                                <w:szCs w:val="22"/>
                                <w:lang w:val="fr-MA"/>
                              </w:rPr>
                              <w:t>Modalités : Sélection après étude de dossier et test écrit</w:t>
                            </w:r>
                            <w:r w:rsidRPr="002E192A">
                              <w:rPr>
                                <w:lang w:val="fr-MA"/>
                              </w:rPr>
                              <w:t>.</w:t>
                            </w:r>
                          </w:p>
                          <w:p w:rsidR="00F92DF9" w:rsidRPr="002E192A" w:rsidRDefault="00F92DF9" w:rsidP="00023BC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f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2C763" id="_x0000_s1030" type="#_x0000_t202" style="position:absolute;margin-left:-10.4pt;margin-top:323.75pt;width:539.3pt;height:4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" filled="f">
                <v:textbox>
                  <w:txbxContent>
                    <w:p w:rsidR="002E192A" w:rsidRPr="002E192A" w:rsidRDefault="002E192A" w:rsidP="002E192A">
                      <w:pPr>
                        <w:jc w:val="both"/>
                        <w:rPr>
                          <w:sz w:val="22"/>
                          <w:szCs w:val="22"/>
                          <w:lang w:val="fr-MA"/>
                        </w:rPr>
                      </w:pPr>
                      <w:r w:rsidRPr="002E192A">
                        <w:rPr>
                          <w:sz w:val="22"/>
                          <w:szCs w:val="22"/>
                          <w:lang w:val="fr-MA"/>
                        </w:rPr>
                        <w:t>Etre titulaire d’une licence de l’une des filières SMP, SMC ou licence es Science Physique ou d’un diplôme reconnu équivalent.</w:t>
                      </w:r>
                    </w:p>
                    <w:p w:rsidR="002E192A" w:rsidRPr="002E192A" w:rsidRDefault="002E192A" w:rsidP="002E192A">
                      <w:pPr>
                        <w:jc w:val="both"/>
                        <w:rPr>
                          <w:lang w:val="fr-MA"/>
                        </w:rPr>
                      </w:pPr>
                      <w:r w:rsidRPr="002E192A">
                        <w:rPr>
                          <w:sz w:val="22"/>
                          <w:szCs w:val="22"/>
                          <w:lang w:val="fr-MA"/>
                        </w:rPr>
                        <w:t>Modalités : Sélection après étude de dossier et test écrit</w:t>
                      </w:r>
                      <w:r w:rsidRPr="002E192A">
                        <w:rPr>
                          <w:lang w:val="fr-MA"/>
                        </w:rPr>
                        <w:t>.</w:t>
                      </w:r>
                    </w:p>
                    <w:p w:rsidR="00F92DF9" w:rsidRPr="002E192A" w:rsidRDefault="00F92DF9" w:rsidP="00023BC8">
                      <w:pPr>
                        <w:rPr>
                          <w:rFonts w:ascii="Calibri" w:hAnsi="Calibri"/>
                          <w:sz w:val="22"/>
                          <w:szCs w:val="22"/>
                          <w:lang w:val="f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3A58"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A9FABD6" wp14:editId="6A90069C">
                <wp:simplePos x="0" y="0"/>
                <wp:positionH relativeFrom="column">
                  <wp:posOffset>-74930</wp:posOffset>
                </wp:positionH>
                <wp:positionV relativeFrom="paragraph">
                  <wp:posOffset>2279650</wp:posOffset>
                </wp:positionV>
                <wp:extent cx="3409950" cy="1428750"/>
                <wp:effectExtent l="0" t="0" r="19050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400" w:rsidRPr="005F3400" w:rsidRDefault="005F3400" w:rsidP="005F3400">
                            <w:pPr>
                              <w:jc w:val="both"/>
                              <w:rPr>
                                <w:sz w:val="22"/>
                                <w:szCs w:val="22"/>
                                <w:lang w:val="fr-MA"/>
                              </w:rPr>
                            </w:pPr>
                            <w:r>
                              <w:sym w:font="Symbol" w:char="F0B7"/>
                            </w:r>
                            <w:r w:rsidRPr="005F3400">
                              <w:rPr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lang w:val="fr-MA"/>
                              </w:rPr>
                              <w:t xml:space="preserve"> </w:t>
                            </w:r>
                            <w:r w:rsidRPr="005F3400">
                              <w:rPr>
                                <w:sz w:val="22"/>
                                <w:szCs w:val="22"/>
                                <w:lang w:val="fr-MA"/>
                              </w:rPr>
                              <w:t xml:space="preserve">Offrir une formation visant à maîtriser les propriétés physiques des matériaux, des matériaux organiques et inorganiques, des nanomatériaux et nanocomposites pour les énergies renouvelables. </w:t>
                            </w:r>
                          </w:p>
                          <w:p w:rsidR="002C6047" w:rsidRPr="001C3A58" w:rsidRDefault="005F3400" w:rsidP="001C3A58">
                            <w:pPr>
                              <w:jc w:val="both"/>
                              <w:rPr>
                                <w:sz w:val="22"/>
                                <w:szCs w:val="22"/>
                                <w:lang w:val="fr-MA"/>
                              </w:rPr>
                            </w:pPr>
                            <w:r w:rsidRPr="005F3400">
                              <w:rPr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 w:rsidRPr="005F3400">
                              <w:rPr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5F3400">
                              <w:rPr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 w:rsidRPr="005F3400">
                              <w:rPr>
                                <w:sz w:val="22"/>
                                <w:szCs w:val="22"/>
                                <w:lang w:val="fr-MA"/>
                              </w:rPr>
                              <w:t>Introduire les différentes techniques d’analyse et de caractérisation des matériaux et leurs applications dans les domaines des nouvelles technologies, de la n</w:t>
                            </w:r>
                            <w:r w:rsidR="001C3A58">
                              <w:rPr>
                                <w:sz w:val="22"/>
                                <w:szCs w:val="22"/>
                                <w:lang w:val="fr-MA"/>
                              </w:rPr>
                              <w:t xml:space="preserve">anoélectronique de l'énergie, 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FABD6" id="_x0000_s1031" type="#_x0000_t202" style="position:absolute;margin-left:-5.9pt;margin-top:179.5pt;width:268.5pt;height:112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" filled="f">
                <v:textbox>
                  <w:txbxContent>
                    <w:p w:rsidR="005F3400" w:rsidRPr="005F3400" w:rsidRDefault="005F3400" w:rsidP="005F3400">
                      <w:pPr>
                        <w:jc w:val="both"/>
                        <w:rPr>
                          <w:sz w:val="22"/>
                          <w:szCs w:val="22"/>
                          <w:lang w:val="fr-MA"/>
                        </w:rPr>
                      </w:pPr>
                      <w:r>
                        <w:sym w:font="Symbol" w:char="F0B7"/>
                      </w:r>
                      <w:r w:rsidRPr="005F3400">
                        <w:rPr>
                          <w:lang w:val="fr-MA"/>
                        </w:rPr>
                        <w:t xml:space="preserve"> </w:t>
                      </w:r>
                      <w:r>
                        <w:rPr>
                          <w:lang w:val="fr-MA"/>
                        </w:rPr>
                        <w:t xml:space="preserve"> </w:t>
                      </w:r>
                      <w:r w:rsidRPr="005F3400">
                        <w:rPr>
                          <w:sz w:val="22"/>
                          <w:szCs w:val="22"/>
                          <w:lang w:val="fr-MA"/>
                        </w:rPr>
                        <w:t xml:space="preserve">Offrir une formation visant à maîtriser les propriétés physiques des matériaux, des matériaux organiques et inorganiques, des nanomatériaux et nanocomposites pour les énergies renouvelables. </w:t>
                      </w:r>
                    </w:p>
                    <w:p w:rsidR="002C6047" w:rsidRPr="001C3A58" w:rsidRDefault="005F3400" w:rsidP="001C3A58">
                      <w:pPr>
                        <w:jc w:val="both"/>
                        <w:rPr>
                          <w:sz w:val="22"/>
                          <w:szCs w:val="22"/>
                          <w:lang w:val="fr-MA"/>
                        </w:rPr>
                      </w:pPr>
                      <w:r w:rsidRPr="005F3400">
                        <w:rPr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 w:rsidRPr="005F3400">
                        <w:rPr>
                          <w:sz w:val="22"/>
                          <w:szCs w:val="22"/>
                        </w:rPr>
                        <w:sym w:font="Symbol" w:char="F0B7"/>
                      </w:r>
                      <w:r w:rsidRPr="005F3400">
                        <w:rPr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 w:rsidRPr="005F3400">
                        <w:rPr>
                          <w:sz w:val="22"/>
                          <w:szCs w:val="22"/>
                          <w:lang w:val="fr-MA"/>
                        </w:rPr>
                        <w:t>Introduire les différentes techniques d’analyse et de caractérisation des matériaux et leurs applications dans les domaines des nouvelles technologies, de la n</w:t>
                      </w:r>
                      <w:r w:rsidR="001C3A58">
                        <w:rPr>
                          <w:sz w:val="22"/>
                          <w:szCs w:val="22"/>
                          <w:lang w:val="fr-MA"/>
                        </w:rPr>
                        <w:t xml:space="preserve">anoélectronique de l'énergie, … </w:t>
                      </w:r>
                    </w:p>
                  </w:txbxContent>
                </v:textbox>
              </v:shape>
            </w:pict>
          </mc:Fallback>
        </mc:AlternateContent>
      </w:r>
      <w:r w:rsidR="00023BC8"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4184607" wp14:editId="62436790">
                <wp:simplePos x="0" y="0"/>
                <wp:positionH relativeFrom="column">
                  <wp:posOffset>2844800</wp:posOffset>
                </wp:positionH>
                <wp:positionV relativeFrom="paragraph">
                  <wp:posOffset>1090051</wp:posOffset>
                </wp:positionV>
                <wp:extent cx="4211320" cy="1404620"/>
                <wp:effectExtent l="0" t="0" r="17780" b="222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BC8" w:rsidRPr="0057523E" w:rsidRDefault="00023BC8" w:rsidP="005F3400">
                            <w:pPr>
                              <w:jc w:val="both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fr-MA"/>
                              </w:rPr>
                            </w:pPr>
                            <w:r w:rsidRPr="002E192A">
                              <w:rPr>
                                <w:b/>
                                <w:bCs/>
                                <w:sz w:val="26"/>
                                <w:szCs w:val="26"/>
                                <w:lang w:val="fr-MA"/>
                              </w:rPr>
                              <w:t>Master :</w:t>
                            </w:r>
                            <w:r w:rsidR="003B0B9F" w:rsidRPr="005F3400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 xml:space="preserve"> </w:t>
                            </w:r>
                            <w:r w:rsidR="005F3400" w:rsidRPr="005324F3">
                              <w:rPr>
                                <w:rFonts w:ascii="Cooper Black" w:hAnsi="Cooper Black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val="fr-MA"/>
                              </w:rPr>
                              <w:t>Physique des Nouveaux Matériaux et Energies Renouvelables (PNOME</w:t>
                            </w:r>
                            <w:r w:rsidR="005F3400" w:rsidRPr="005324F3">
                              <w:rPr>
                                <w:rFonts w:ascii="Cooper Black" w:hAnsi="Cooper Black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shd w:val="clear" w:color="auto" w:fill="FFFFFF" w:themeFill="background1"/>
                                <w:lang w:val="fr-MA"/>
                              </w:rPr>
                              <w:t>R</w:t>
                            </w:r>
                            <w:r w:rsidR="005F3400" w:rsidRPr="005324F3">
                              <w:rPr>
                                <w:rFonts w:ascii="Cooper Black" w:hAnsi="Cooper Black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shd w:val="clear" w:color="auto" w:fill="FFFFFF" w:themeFill="background1"/>
                                <w:lang w:val="fr-M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184607" id="_x0000_s1032" type="#_x0000_t202" style="position:absolute;margin-left:224pt;margin-top:85.85pt;width:331.6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" filled="f">
                <v:textbox style="mso-fit-shape-to-text:t">
                  <w:txbxContent>
                    <w:p w:rsidR="00023BC8" w:rsidRPr="0057523E" w:rsidRDefault="00023BC8" w:rsidP="005F3400">
                      <w:pPr>
                        <w:jc w:val="both"/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fr-MA"/>
                        </w:rPr>
                      </w:pPr>
                      <w:r w:rsidRPr="002E192A">
                        <w:rPr>
                          <w:b/>
                          <w:bCs/>
                          <w:sz w:val="26"/>
                          <w:szCs w:val="26"/>
                          <w:lang w:val="fr-MA"/>
                        </w:rPr>
                        <w:t>Master :</w:t>
                      </w:r>
                      <w:r w:rsidR="003B0B9F" w:rsidRPr="005F3400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 xml:space="preserve"> </w:t>
                      </w:r>
                      <w:r w:rsidR="005F3400" w:rsidRPr="005324F3">
                        <w:rPr>
                          <w:rFonts w:ascii="Cooper Black" w:hAnsi="Cooper Black"/>
                          <w:b/>
                          <w:bCs/>
                          <w:color w:val="C00000"/>
                          <w:sz w:val="26"/>
                          <w:szCs w:val="26"/>
                          <w:lang w:val="fr-MA"/>
                        </w:rPr>
                        <w:t>Physique des Nouveaux Matériaux et Energies Renouvelables (PNOME</w:t>
                      </w:r>
                      <w:r w:rsidR="005F3400" w:rsidRPr="005324F3">
                        <w:rPr>
                          <w:rFonts w:ascii="Cooper Black" w:hAnsi="Cooper Black"/>
                          <w:b/>
                          <w:bCs/>
                          <w:color w:val="C00000"/>
                          <w:sz w:val="26"/>
                          <w:szCs w:val="26"/>
                          <w:shd w:val="clear" w:color="auto" w:fill="FFFFFF" w:themeFill="background1"/>
                          <w:lang w:val="fr-MA"/>
                        </w:rPr>
                        <w:t>R</w:t>
                      </w:r>
                      <w:r w:rsidR="005F3400" w:rsidRPr="005324F3">
                        <w:rPr>
                          <w:rFonts w:ascii="Cooper Black" w:hAnsi="Cooper Black"/>
                          <w:b/>
                          <w:bCs/>
                          <w:color w:val="C00000"/>
                          <w:sz w:val="26"/>
                          <w:szCs w:val="26"/>
                          <w:shd w:val="clear" w:color="auto" w:fill="FFFFFF" w:themeFill="background1"/>
                          <w:lang w:val="fr-MA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71B9"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7E8996A" wp14:editId="115266EE">
                <wp:simplePos x="0" y="0"/>
                <wp:positionH relativeFrom="column">
                  <wp:posOffset>-918014</wp:posOffset>
                </wp:positionH>
                <wp:positionV relativeFrom="paragraph">
                  <wp:posOffset>-342</wp:posOffset>
                </wp:positionV>
                <wp:extent cx="3692769" cy="2250831"/>
                <wp:effectExtent l="0" t="0" r="317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769" cy="2250831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65" w:rsidRDefault="005D0C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8996A" id="Zone de texte 4" o:spid="_x0000_s1033" type="#_x0000_t202" style="position:absolute;margin-left:-72.3pt;margin-top:-.05pt;width:290.75pt;height:177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" stroked="f" strokeweight=".5pt">
                <v:fill r:id="rId11" o:title="" recolor="t" rotate="t" type="frame"/>
                <v:textbox>
                  <w:txbxContent>
                    <w:p w:rsidR="005D0C65" w:rsidRDefault="005D0C65"/>
                  </w:txbxContent>
                </v:textbox>
              </v:shape>
            </w:pict>
          </mc:Fallback>
        </mc:AlternateContent>
      </w:r>
      <w:r w:rsidR="005E2B65">
        <w:drawing>
          <wp:anchor distT="0" distB="0" distL="114300" distR="114300" simplePos="0" relativeHeight="251653120" behindDoc="0" locked="0" layoutInCell="1" allowOverlap="1" wp14:anchorId="74A67A80" wp14:editId="31B67AEF">
            <wp:simplePos x="0" y="0"/>
            <wp:positionH relativeFrom="column">
              <wp:posOffset>1393825</wp:posOffset>
            </wp:positionH>
            <wp:positionV relativeFrom="paragraph">
              <wp:posOffset>-391</wp:posOffset>
            </wp:positionV>
            <wp:extent cx="5819140" cy="758434"/>
            <wp:effectExtent l="0" t="0" r="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0"/>
                    <a:stretch/>
                  </pic:blipFill>
                  <pic:spPr bwMode="auto">
                    <a:xfrm>
                      <a:off x="0" y="0"/>
                      <a:ext cx="5819140" cy="75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211F">
        <w:drawing>
          <wp:anchor distT="0" distB="0" distL="114300" distR="114300" simplePos="0" relativeHeight="251648000" behindDoc="0" locked="0" layoutInCell="1" allowOverlap="1" wp14:anchorId="4B118BE8" wp14:editId="7B311673">
            <wp:simplePos x="0" y="0"/>
            <wp:positionH relativeFrom="column">
              <wp:posOffset>5834478</wp:posOffset>
            </wp:positionH>
            <wp:positionV relativeFrom="paragraph">
              <wp:posOffset>9592408</wp:posOffset>
            </wp:positionV>
            <wp:extent cx="1499870" cy="449318"/>
            <wp:effectExtent l="57150" t="57150" r="328930" b="3511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90" cy="46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C65"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EABFA77" wp14:editId="66B47C0C">
                <wp:simplePos x="0" y="0"/>
                <wp:positionH relativeFrom="column">
                  <wp:posOffset>-595629</wp:posOffset>
                </wp:positionH>
                <wp:positionV relativeFrom="paragraph">
                  <wp:posOffset>0</wp:posOffset>
                </wp:positionV>
                <wp:extent cx="7810500" cy="7620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DED3D" id="Rectangle 5" o:spid="_x0000_s1026" style="position:absolute;margin-left:-46.9pt;margin-top:0;width:615pt;height:60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" fillcolor="white [3212]" strokecolor="white [3212]" strokeweight="1pt"/>
            </w:pict>
          </mc:Fallback>
        </mc:AlternateContent>
      </w:r>
    </w:p>
    <w:sectPr w:rsidR="00023BC8" w:rsidRPr="00A871B9" w:rsidSect="00064CEF">
      <w:type w:val="nextColumn"/>
      <w:pgSz w:w="12240" w:h="15840" w:code="1"/>
      <w:pgMar w:top="0" w:right="878" w:bottom="0" w:left="878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FB2" w:rsidRDefault="00370FB2" w:rsidP="0035160D">
      <w:pPr>
        <w:framePr w:wrap="around"/>
      </w:pPr>
      <w:r>
        <w:separator/>
      </w:r>
    </w:p>
  </w:endnote>
  <w:endnote w:type="continuationSeparator" w:id="0">
    <w:p w:rsidR="00370FB2" w:rsidRDefault="00370FB2" w:rsidP="0035160D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Gothic-Bold">
    <w:altName w:val="Times New Roman"/>
    <w:panose1 w:val="00000000000000000000"/>
    <w:charset w:val="00"/>
    <w:family w:val="roman"/>
    <w:notTrueType/>
    <w:pitch w:val="default"/>
  </w:font>
  <w:font w:name="CenturyGoth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FB2" w:rsidRDefault="00370FB2" w:rsidP="0035160D">
      <w:pPr>
        <w:framePr w:wrap="around"/>
      </w:pPr>
      <w:r>
        <w:separator/>
      </w:r>
    </w:p>
  </w:footnote>
  <w:footnote w:type="continuationSeparator" w:id="0">
    <w:p w:rsidR="00370FB2" w:rsidRDefault="00370FB2" w:rsidP="0035160D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E3203"/>
    <w:multiLevelType w:val="hybridMultilevel"/>
    <w:tmpl w:val="BE22D8EC"/>
    <w:lvl w:ilvl="0" w:tplc="6902E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941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BE3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E1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0D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F0D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D69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EE1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9C5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F02221"/>
    <w:multiLevelType w:val="hybridMultilevel"/>
    <w:tmpl w:val="2EACC7CC"/>
    <w:lvl w:ilvl="0" w:tplc="774AC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64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503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D61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F4B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563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28C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0C8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F43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6E85305"/>
    <w:multiLevelType w:val="hybridMultilevel"/>
    <w:tmpl w:val="7040CB82"/>
    <w:lvl w:ilvl="0" w:tplc="EF427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ED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CCE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6C0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3ED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42A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90B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72F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646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1AB18C5"/>
    <w:multiLevelType w:val="hybridMultilevel"/>
    <w:tmpl w:val="F378CE84"/>
    <w:lvl w:ilvl="0" w:tplc="26107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7CC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DEA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CA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723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649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227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62B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22F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2BD1530"/>
    <w:multiLevelType w:val="hybridMultilevel"/>
    <w:tmpl w:val="302EDA1A"/>
    <w:lvl w:ilvl="0" w:tplc="CA268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76B4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FEF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02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66F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707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D46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367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AD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56E1B05"/>
    <w:multiLevelType w:val="hybridMultilevel"/>
    <w:tmpl w:val="8D347948"/>
    <w:lvl w:ilvl="0" w:tplc="30243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428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26E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AE7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AAA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B44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140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7A0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563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DB81CFD"/>
    <w:multiLevelType w:val="hybridMultilevel"/>
    <w:tmpl w:val="5498E138"/>
    <w:lvl w:ilvl="0" w:tplc="A878959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9f,#6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C65"/>
    <w:rsid w:val="00006154"/>
    <w:rsid w:val="00023BC8"/>
    <w:rsid w:val="0004304D"/>
    <w:rsid w:val="00044E39"/>
    <w:rsid w:val="00055D1C"/>
    <w:rsid w:val="00064CEF"/>
    <w:rsid w:val="00065DF9"/>
    <w:rsid w:val="00071D19"/>
    <w:rsid w:val="000B27BE"/>
    <w:rsid w:val="000B7BED"/>
    <w:rsid w:val="000C4262"/>
    <w:rsid w:val="001230B5"/>
    <w:rsid w:val="00155F0F"/>
    <w:rsid w:val="0017315B"/>
    <w:rsid w:val="00182175"/>
    <w:rsid w:val="001850E2"/>
    <w:rsid w:val="001A4EBA"/>
    <w:rsid w:val="001B344A"/>
    <w:rsid w:val="001C3A58"/>
    <w:rsid w:val="001E296B"/>
    <w:rsid w:val="00233859"/>
    <w:rsid w:val="00275839"/>
    <w:rsid w:val="00291235"/>
    <w:rsid w:val="002C6047"/>
    <w:rsid w:val="002E192A"/>
    <w:rsid w:val="00305203"/>
    <w:rsid w:val="00346B36"/>
    <w:rsid w:val="0035160D"/>
    <w:rsid w:val="00370FB2"/>
    <w:rsid w:val="003B0B9F"/>
    <w:rsid w:val="003C363D"/>
    <w:rsid w:val="003C7607"/>
    <w:rsid w:val="003E6F76"/>
    <w:rsid w:val="00506068"/>
    <w:rsid w:val="005063B3"/>
    <w:rsid w:val="0051395B"/>
    <w:rsid w:val="005324F3"/>
    <w:rsid w:val="0057523E"/>
    <w:rsid w:val="005766B1"/>
    <w:rsid w:val="005A527E"/>
    <w:rsid w:val="005D0C65"/>
    <w:rsid w:val="005E2B65"/>
    <w:rsid w:val="005F3400"/>
    <w:rsid w:val="006261CC"/>
    <w:rsid w:val="00632EA7"/>
    <w:rsid w:val="0067331D"/>
    <w:rsid w:val="006A3435"/>
    <w:rsid w:val="006A7029"/>
    <w:rsid w:val="006F78F3"/>
    <w:rsid w:val="00712A4A"/>
    <w:rsid w:val="00726C02"/>
    <w:rsid w:val="007544DC"/>
    <w:rsid w:val="00767921"/>
    <w:rsid w:val="00796F1A"/>
    <w:rsid w:val="007A1C7F"/>
    <w:rsid w:val="007C08E2"/>
    <w:rsid w:val="007F27BC"/>
    <w:rsid w:val="007F7CCA"/>
    <w:rsid w:val="0086162F"/>
    <w:rsid w:val="0086171E"/>
    <w:rsid w:val="0090618A"/>
    <w:rsid w:val="00934EDB"/>
    <w:rsid w:val="00954DD2"/>
    <w:rsid w:val="00965C0B"/>
    <w:rsid w:val="00981B44"/>
    <w:rsid w:val="009C25DF"/>
    <w:rsid w:val="009E1FAD"/>
    <w:rsid w:val="00A154D2"/>
    <w:rsid w:val="00A2116F"/>
    <w:rsid w:val="00A81D19"/>
    <w:rsid w:val="00A871B9"/>
    <w:rsid w:val="00A90FD3"/>
    <w:rsid w:val="00B43993"/>
    <w:rsid w:val="00B573D6"/>
    <w:rsid w:val="00B94268"/>
    <w:rsid w:val="00BB7A3C"/>
    <w:rsid w:val="00BD34BD"/>
    <w:rsid w:val="00BF7A03"/>
    <w:rsid w:val="00C071F3"/>
    <w:rsid w:val="00C35F24"/>
    <w:rsid w:val="00C65925"/>
    <w:rsid w:val="00C86431"/>
    <w:rsid w:val="00C87724"/>
    <w:rsid w:val="00CB11DB"/>
    <w:rsid w:val="00CB45D1"/>
    <w:rsid w:val="00CC45D1"/>
    <w:rsid w:val="00CD2C22"/>
    <w:rsid w:val="00CF061C"/>
    <w:rsid w:val="00D31D89"/>
    <w:rsid w:val="00DB34D6"/>
    <w:rsid w:val="00E038DF"/>
    <w:rsid w:val="00E47E46"/>
    <w:rsid w:val="00E6211F"/>
    <w:rsid w:val="00E66376"/>
    <w:rsid w:val="00F27594"/>
    <w:rsid w:val="00F7065A"/>
    <w:rsid w:val="00F92DF9"/>
    <w:rsid w:val="00F967D7"/>
    <w:rsid w:val="00FB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9f,#6fc"/>
    </o:shapedefaults>
    <o:shapelayout v:ext="edit">
      <o:idmap v:ext="edit" data="1"/>
    </o:shapelayout>
  </w:shapeDefaults>
  <w:decimalSymbol w:val="."/>
  <w:listSeparator w:val=","/>
  <w14:docId w14:val="5CAF42F1"/>
  <w15:docId w15:val="{758F87F1-2021-4EB1-A735-9BFA3673C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CEF"/>
    <w:pPr>
      <w:framePr w:hSpace="180" w:wrap="around" w:vAnchor="text" w:hAnchor="text" w:x="45" w:y="11138"/>
    </w:pPr>
    <w:rPr>
      <w:rFonts w:asciiTheme="minorHAnsi" w:hAnsiTheme="minorHAnsi"/>
      <w:noProof/>
      <w:color w:val="082A75" w:themeColor="text2"/>
      <w:kern w:val="28"/>
      <w:sz w:val="24"/>
    </w:rPr>
  </w:style>
  <w:style w:type="paragraph" w:styleId="Titre1">
    <w:name w:val="heading 1"/>
    <w:basedOn w:val="Titre2"/>
    <w:next w:val="Normal"/>
    <w:qFormat/>
    <w:rsid w:val="0004304D"/>
    <w:pPr>
      <w:outlineLvl w:val="0"/>
    </w:pPr>
  </w:style>
  <w:style w:type="paragraph" w:styleId="Titre2">
    <w:name w:val="heading 2"/>
    <w:next w:val="Normal"/>
    <w:qFormat/>
    <w:rsid w:val="0004304D"/>
    <w:pPr>
      <w:keepNext/>
      <w:spacing w:before="240" w:after="240"/>
      <w:outlineLvl w:val="1"/>
    </w:pPr>
    <w:rPr>
      <w:rFonts w:asciiTheme="majorHAnsi" w:hAnsiTheme="majorHAnsi" w:cs="Arial"/>
      <w:b/>
      <w:bCs/>
      <w:iCs/>
      <w:spacing w:val="20"/>
      <w:kern w:val="28"/>
      <w:sz w:val="36"/>
      <w:szCs w:val="36"/>
    </w:rPr>
  </w:style>
  <w:style w:type="paragraph" w:styleId="Titre3">
    <w:name w:val="heading 3"/>
    <w:basedOn w:val="tagline"/>
    <w:next w:val="Normal"/>
    <w:qFormat/>
    <w:rsid w:val="00B573D6"/>
    <w:pPr>
      <w:outlineLvl w:val="2"/>
    </w:pPr>
    <w:rPr>
      <w:color w:val="B1E4FD" w:themeColor="accent1" w:themeTint="3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64CEF"/>
    <w:pPr>
      <w:keepNext/>
      <w:keepLines/>
      <w:framePr w:wrap="around"/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04304D"/>
    <w:pPr>
      <w:framePr w:wrap="around"/>
      <w:contextualSpacing/>
    </w:pPr>
    <w:rPr>
      <w:rFonts w:asciiTheme="majorHAnsi" w:eastAsiaTheme="majorEastAsia" w:hAnsiTheme="majorHAnsi" w:cstheme="majorBidi"/>
      <w:spacing w:val="-10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4304D"/>
    <w:rPr>
      <w:rFonts w:asciiTheme="majorHAnsi" w:eastAsiaTheme="majorEastAsia" w:hAnsiTheme="majorHAnsi" w:cstheme="majorBidi"/>
      <w:color w:val="082A75" w:themeColor="text2"/>
      <w:spacing w:val="-10"/>
      <w:kern w:val="28"/>
      <w:sz w:val="72"/>
      <w:szCs w:val="56"/>
    </w:rPr>
  </w:style>
  <w:style w:type="paragraph" w:customStyle="1" w:styleId="Address1">
    <w:name w:val="Address 1"/>
    <w:rsid w:val="00F7065A"/>
    <w:pPr>
      <w:spacing w:after="240"/>
    </w:pPr>
    <w:rPr>
      <w:rFonts w:ascii="Tahoma" w:hAnsi="Tahoma"/>
      <w:b/>
      <w:color w:val="3399FF"/>
      <w:spacing w:val="30"/>
      <w:kern w:val="28"/>
      <w:sz w:val="24"/>
      <w:szCs w:val="24"/>
      <w:lang w:val="en"/>
    </w:rPr>
  </w:style>
  <w:style w:type="paragraph" w:customStyle="1" w:styleId="Address2">
    <w:name w:val="Address 2"/>
    <w:next w:val="Normal"/>
    <w:rsid w:val="00CF061C"/>
    <w:rPr>
      <w:rFonts w:ascii="Tahoma" w:hAnsi="Tahoma"/>
      <w:kern w:val="28"/>
      <w:sz w:val="22"/>
      <w:szCs w:val="22"/>
      <w:lang w:val="en"/>
    </w:rPr>
  </w:style>
  <w:style w:type="character" w:customStyle="1" w:styleId="Titre4Car">
    <w:name w:val="Titre 4 Car"/>
    <w:basedOn w:val="Policepardfaut"/>
    <w:link w:val="Titre4"/>
    <w:uiPriority w:val="9"/>
    <w:semiHidden/>
    <w:rsid w:val="00064CEF"/>
    <w:rPr>
      <w:rFonts w:asciiTheme="majorHAnsi" w:eastAsiaTheme="majorEastAsia" w:hAnsiTheme="majorHAnsi" w:cstheme="majorBidi"/>
      <w:i/>
      <w:iCs/>
      <w:color w:val="013A57" w:themeColor="accent1" w:themeShade="BF"/>
      <w:kern w:val="28"/>
    </w:rPr>
  </w:style>
  <w:style w:type="paragraph" w:customStyle="1" w:styleId="tagline">
    <w:name w:val="tagline"/>
    <w:rsid w:val="001A4EBA"/>
    <w:pPr>
      <w:jc w:val="center"/>
    </w:pPr>
    <w:rPr>
      <w:rFonts w:ascii="Tahoma" w:hAnsi="Tahoma"/>
      <w:color w:val="3399FF"/>
      <w:kern w:val="28"/>
      <w:sz w:val="28"/>
      <w:szCs w:val="28"/>
      <w:lang w:val="en"/>
    </w:rPr>
  </w:style>
  <w:style w:type="paragraph" w:customStyle="1" w:styleId="bodytext">
    <w:name w:val="bodytext"/>
    <w:basedOn w:val="Normal"/>
    <w:rsid w:val="00CF061C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 w:val="en"/>
    </w:rPr>
  </w:style>
  <w:style w:type="paragraph" w:styleId="En-tte">
    <w:name w:val="header"/>
    <w:basedOn w:val="Normal"/>
    <w:link w:val="En-tteCar"/>
    <w:uiPriority w:val="99"/>
    <w:unhideWhenUsed/>
    <w:rsid w:val="0035160D"/>
    <w:pPr>
      <w:framePr w:wrap="around"/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35160D"/>
    <w:rPr>
      <w:rFonts w:asciiTheme="minorHAnsi" w:hAnsiTheme="minorHAnsi"/>
      <w:noProof/>
      <w:color w:val="082A75" w:themeColor="text2"/>
      <w:kern w:val="28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35160D"/>
    <w:pPr>
      <w:framePr w:wrap="around"/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5160D"/>
    <w:rPr>
      <w:rFonts w:asciiTheme="minorHAnsi" w:hAnsiTheme="minorHAnsi"/>
      <w:noProof/>
      <w:color w:val="082A75" w:themeColor="text2"/>
      <w:kern w:val="28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0C65"/>
    <w:pPr>
      <w:framePr w:wrap="around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C65"/>
    <w:rPr>
      <w:rFonts w:ascii="Tahoma" w:hAnsi="Tahoma" w:cs="Tahoma"/>
      <w:noProof/>
      <w:color w:val="082A75" w:themeColor="text2"/>
      <w:kern w:val="28"/>
      <w:sz w:val="16"/>
      <w:szCs w:val="16"/>
    </w:rPr>
  </w:style>
  <w:style w:type="character" w:customStyle="1" w:styleId="fontstyle01">
    <w:name w:val="fontstyle01"/>
    <w:basedOn w:val="Policepardfaut"/>
    <w:rsid w:val="0017315B"/>
    <w:rPr>
      <w:rFonts w:ascii="CenturyGothic-Bold" w:hAnsi="CenturyGothic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Policepardfaut"/>
    <w:rsid w:val="0017315B"/>
    <w:rPr>
      <w:rFonts w:ascii="CenturyGothic" w:hAnsi="CenturyGothic" w:hint="default"/>
      <w:b w:val="0"/>
      <w:bCs w:val="0"/>
      <w:i w:val="0"/>
      <w:iCs w:val="0"/>
      <w:color w:val="000000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7F27BC"/>
    <w:pPr>
      <w:framePr w:hSpace="0" w:wrap="auto" w:vAnchor="margin" w:xAlign="left" w:yAlign="inline"/>
      <w:ind w:left="720"/>
      <w:contextualSpacing/>
    </w:pPr>
    <w:rPr>
      <w:rFonts w:ascii="Times New Roman" w:hAnsi="Times New Roman"/>
      <w:noProof w:val="0"/>
      <w:color w:val="auto"/>
      <w:kern w:val="0"/>
      <w:szCs w:val="24"/>
      <w:lang w:val="fr-FR" w:eastAsia="fr-FR"/>
    </w:rPr>
  </w:style>
  <w:style w:type="table" w:styleId="Grilledutableau">
    <w:name w:val="Table Grid"/>
    <w:basedOn w:val="TableauNormal"/>
    <w:uiPriority w:val="59"/>
    <w:rsid w:val="003C7607"/>
    <w:rPr>
      <w:rFonts w:ascii="Calibri" w:eastAsia="Calibri" w:hAnsi="Calibri" w:cs="Arial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C4262"/>
    <w:rPr>
      <w:color w:val="3592C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C4262"/>
    <w:pPr>
      <w:framePr w:hSpace="0" w:wrap="auto" w:vAnchor="margin" w:xAlign="left" w:yAlign="inline"/>
      <w:spacing w:before="100" w:beforeAutospacing="1" w:after="100" w:afterAutospacing="1"/>
    </w:pPr>
    <w:rPr>
      <w:rFonts w:ascii="Times New Roman" w:hAnsi="Times New Roman"/>
      <w:noProof w:val="0"/>
      <w:color w:val="auto"/>
      <w:kern w:val="0"/>
      <w:szCs w:val="24"/>
      <w:lang w:val="fr-FR"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934EDB"/>
    <w:rPr>
      <w:rFonts w:ascii="Calibri" w:eastAsia="Calibri" w:hAnsi="Calibri" w:cs="Arial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1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2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2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1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51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4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dmfes.ac.ma/Acces/Candidature2021-2022" TargetMode="External"/><Relationship Id="rId13" Type="http://schemas.openxmlformats.org/officeDocument/2006/relationships/image" Target="media/image5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sdmfes.ac.ma/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\Downloads\tf06087328_win32.dotx" TargetMode="External"/></Relationships>
</file>

<file path=word/theme/theme1.xml><?xml version="1.0" encoding="utf-8"?>
<a:theme xmlns:a="http://schemas.openxmlformats.org/drawingml/2006/main" name="Office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tf06087328_win32</Template>
  <TotalTime>0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212633180872</cp:lastModifiedBy>
  <cp:revision>2</cp:revision>
  <cp:lastPrinted>2021-05-30T12:32:00Z</cp:lastPrinted>
  <dcterms:created xsi:type="dcterms:W3CDTF">2021-06-02T00:34:00Z</dcterms:created>
  <dcterms:modified xsi:type="dcterms:W3CDTF">2021-06-02T00:34:00Z</dcterms:modified>
</cp:coreProperties>
</file>